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7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40" w:lineRule="auto"/>
        <w:ind w:left="220" w:right="4471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RAN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UN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TY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TELEW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</w:rPr>
        <w:t>NT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</w:p>
    <w:p>
      <w:pPr>
        <w:spacing w:before="1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20" w:right="156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tw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mpl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ils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onditions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mpl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’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sponsibili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qui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king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nt.</w:t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20" w:right="156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mpl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nt.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ms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onditions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mpl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ppli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ble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l/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/O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ws,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poli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tions,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notwithst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ndin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x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tw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poli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tions,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poli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ws,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n.</w:t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71" w:lineRule="exact"/>
        <w:ind w:left="220" w:right="196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position w:val="-1"/>
        </w:rPr>
        <w:t>Empl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position w:val="-1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position w:val="-1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’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               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                                                                             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0"/>
        </w:rPr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29" w:after="0" w:line="271" w:lineRule="exact"/>
        <w:ind w:left="2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216pt;margin-top:15.005125pt;width:234.000011pt;height:.1pt;mso-position-horizontal-relative:page;mso-position-vertical-relative:paragraph;z-index:-485" coordorigin="4320,300" coordsize="4680,2">
            <v:shape style="position:absolute;left:4320;top:300;width:4680;height:2" coordorigin="4320,300" coordsize="4680,0" path="m4320,300l9000,300e" filled="f" stroked="t" strokeweight=".4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Titl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29" w:after="0" w:line="271" w:lineRule="exact"/>
        <w:ind w:left="2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216pt;margin-top:15.005125pt;width:234.000011pt;height:.1pt;mso-position-horizontal-relative:page;mso-position-vertical-relative:paragraph;z-index:-484" coordorigin="4320,300" coordsize="4680,2">
            <v:shape style="position:absolute;left:4320;top:300;width:4680;height:2" coordorigin="4320,300" coordsize="4680,0" path="m4320,300l9000,300e" filled="f" stroked="t" strokeweight=".4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nt: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8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pgMar w:header="695" w:footer="1049" w:top="880" w:bottom="1240" w:left="1220" w:right="1220"/>
          <w:headerReference w:type="default" r:id="rId5"/>
          <w:footerReference w:type="default" r:id="rId6"/>
          <w:type w:val="continuous"/>
          <w:pgSz w:w="12240" w:h="15840"/>
        </w:sectPr>
      </w:pPr>
      <w:rPr/>
    </w:p>
    <w:p>
      <w:pPr>
        <w:spacing w:before="29" w:after="0" w:line="240" w:lineRule="auto"/>
        <w:ind w:left="220" w:right="-76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tion:</w:t>
      </w:r>
    </w:p>
    <w:p>
      <w:pPr>
        <w:spacing w:before="5" w:after="0" w:line="100" w:lineRule="exact"/>
        <w:jc w:val="left"/>
        <w:rPr>
          <w:sz w:val="10"/>
          <w:szCs w:val="10"/>
        </w:rPr>
      </w:pPr>
      <w:rPr/>
      <w:r>
        <w:rPr/>
        <w:br w:type="column"/>
      </w:r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159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216pt;margin-top:-.244863pt;width:324.000015pt;height:.1pt;mso-position-horizontal-relative:page;mso-position-vertical-relative:paragraph;z-index:-483" coordorigin="4320,-5" coordsize="6480,2">
            <v:shape style="position:absolute;left:4320;top:-5;width:6480;height:2" coordorigin="4320,-5" coordsize="6480,0" path="m4320,-5l10800,-5e" filled="f" stroked="t" strokeweight=".4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mpl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ompl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duti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)</w:t>
      </w:r>
    </w:p>
    <w:p>
      <w:pPr>
        <w:jc w:val="left"/>
        <w:spacing w:after="0"/>
        <w:sectPr>
          <w:type w:val="continuous"/>
          <w:pgSz w:w="12240" w:h="15840"/>
          <w:pgMar w:top="880" w:bottom="1240" w:left="1220" w:right="1220"/>
          <w:cols w:num="2" w:equalWidth="0">
            <w:col w:w="2512" w:space="588"/>
            <w:col w:w="6700"/>
          </w:cols>
        </w:sectPr>
      </w:pPr>
      <w:rPr/>
    </w:p>
    <w:p>
      <w:pPr>
        <w:spacing w:before="9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40" w:lineRule="auto"/>
        <w:ind w:left="220" w:right="16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tive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ount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kpl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d.</w:t>
      </w:r>
    </w:p>
    <w:p>
      <w:pPr>
        <w:spacing w:before="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12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months,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☐</w:t>
      </w:r>
      <w:r>
        <w:rPr>
          <w:rFonts w:ascii="MS Mincho" w:hAnsi="MS Mincho" w:cs="MS Mincho" w:eastAsia="MS Mincho"/>
          <w:sz w:val="24"/>
          <w:szCs w:val="24"/>
          <w:spacing w:val="-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24"/>
          <w:w w:val="100"/>
        </w:rPr>
        <w:t> 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☐</w:t>
      </w:r>
      <w:r>
        <w:rPr>
          <w:rFonts w:ascii="MS Mincho" w:hAnsi="MS Mincho" w:cs="MS Mincho" w:eastAsia="MS Mincho"/>
          <w:sz w:val="24"/>
          <w:szCs w:val="24"/>
          <w:spacing w:val="-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</w:p>
    <w:p>
      <w:pPr>
        <w:spacing w:before="1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“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”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x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☐</w:t>
      </w:r>
      <w:r>
        <w:rPr>
          <w:rFonts w:ascii="MS Mincho" w:hAnsi="MS Mincho" w:cs="MS Mincho" w:eastAsia="MS Mincho"/>
          <w:sz w:val="24"/>
          <w:szCs w:val="24"/>
          <w:spacing w:val="-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s)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☐</w:t>
      </w:r>
      <w:r>
        <w:rPr>
          <w:rFonts w:ascii="MS Mincho" w:hAnsi="MS Mincho" w:cs="MS Mincho" w:eastAsia="MS Mincho"/>
          <w:sz w:val="24"/>
          <w:szCs w:val="24"/>
          <w:spacing w:val="-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12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☐</w:t>
      </w:r>
      <w:r>
        <w:rPr>
          <w:rFonts w:ascii="MS Mincho" w:hAnsi="MS Mincho" w:cs="MS Mincho" w:eastAsia="MS Mincho"/>
          <w:sz w:val="24"/>
          <w:szCs w:val="24"/>
          <w:spacing w:val="-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71" w:lineRule="exact"/>
        <w:ind w:left="2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position w:val="-1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se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list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position w:val="-1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position w:val="-1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pos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lo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position w:val="-1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tions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low.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101.389999" w:type="dxa"/>
      </w:tblPr>
      <w:tblGrid/>
      <w:tr>
        <w:trPr>
          <w:trHeight w:val="562" w:hRule="exact"/>
        </w:trPr>
        <w:tc>
          <w:tcPr>
            <w:tcW w:w="485" w:type="dxa"/>
            <w:tcBorders>
              <w:top w:val="single" w:sz="4.648" w:space="0" w:color="000000"/>
              <w:bottom w:val="single" w:sz="4.648" w:space="0" w:color="000000"/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237" w:type="dxa"/>
            <w:tcBorders>
              <w:top w:val="single" w:sz="4.648" w:space="0" w:color="000000"/>
              <w:bottom w:val="single" w:sz="4.648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67" w:lineRule="exact"/>
              <w:ind w:left="170" w:right="150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me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of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wo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k</w:t>
            </w:r>
          </w:p>
          <w:p>
            <w:pPr>
              <w:spacing w:before="0" w:after="0" w:line="240" w:lineRule="auto"/>
              <w:ind w:left="647" w:right="630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tion</w:t>
            </w:r>
          </w:p>
        </w:tc>
        <w:tc>
          <w:tcPr>
            <w:tcW w:w="4406" w:type="dxa"/>
            <w:tcBorders>
              <w:top w:val="single" w:sz="4.648" w:space="0" w:color="000000"/>
              <w:bottom w:val="single" w:sz="4.648" w:space="0" w:color="000000"/>
              <w:left w:val="single" w:sz="4.648" w:space="0" w:color="000000"/>
              <w:right w:val="single" w:sz="4.648" w:space="0" w:color="000000"/>
            </w:tcBorders>
          </w:tcPr>
          <w:p>
            <w:pPr>
              <w:spacing w:before="0" w:after="0" w:line="267" w:lineRule="exact"/>
              <w:ind w:left="1456" w:right="1439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ree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Add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ss</w:t>
            </w:r>
          </w:p>
        </w:tc>
        <w:tc>
          <w:tcPr>
            <w:tcW w:w="2448" w:type="dxa"/>
            <w:tcBorders>
              <w:top w:val="single" w:sz="4.648" w:space="0" w:color="000000"/>
              <w:bottom w:val="single" w:sz="4.648" w:space="0" w:color="000000"/>
              <w:left w:val="single" w:sz="4.648" w:space="0" w:color="000000"/>
              <w:right w:val="single" w:sz="4.648" w:space="0" w:color="000000"/>
            </w:tcBorders>
          </w:tcPr>
          <w:p>
            <w:pPr>
              <w:spacing w:before="0" w:after="0" w:line="267" w:lineRule="exact"/>
              <w:ind w:left="198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hone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numb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wh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</w:t>
            </w:r>
          </w:p>
          <w:p>
            <w:pPr>
              <w:spacing w:before="0" w:after="0" w:line="240" w:lineRule="auto"/>
              <w:ind w:left="294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be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</w:tr>
      <w:tr>
        <w:trPr>
          <w:trHeight w:val="286" w:hRule="exact"/>
        </w:trPr>
        <w:tc>
          <w:tcPr>
            <w:tcW w:w="485" w:type="dxa"/>
            <w:tcBorders>
              <w:top w:val="single" w:sz="4.648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1.</w:t>
            </w:r>
          </w:p>
        </w:tc>
        <w:tc>
          <w:tcPr>
            <w:tcW w:w="2237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4406" w:type="dxa"/>
            <w:tcBorders>
              <w:top w:val="single" w:sz="4.648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2448" w:type="dxa"/>
            <w:tcBorders>
              <w:top w:val="single" w:sz="4.648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</w:tr>
      <w:tr>
        <w:trPr>
          <w:trHeight w:val="288" w:hRule="exact"/>
        </w:trPr>
        <w:tc>
          <w:tcPr>
            <w:tcW w:w="485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9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2.</w:t>
            </w:r>
          </w:p>
        </w:tc>
        <w:tc>
          <w:tcPr>
            <w:tcW w:w="2237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4406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244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</w:tr>
      <w:tr>
        <w:trPr>
          <w:trHeight w:val="286" w:hRule="exact"/>
        </w:trPr>
        <w:tc>
          <w:tcPr>
            <w:tcW w:w="485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3.</w:t>
            </w:r>
          </w:p>
        </w:tc>
        <w:tc>
          <w:tcPr>
            <w:tcW w:w="2237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4406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244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</w:tr>
      <w:tr>
        <w:trPr>
          <w:trHeight w:val="286" w:hRule="exact"/>
        </w:trPr>
        <w:tc>
          <w:tcPr>
            <w:tcW w:w="485" w:type="dxa"/>
            <w:tcBorders>
              <w:top w:val="single" w:sz="4.640" w:space="0" w:color="000000"/>
              <w:bottom w:val="single" w:sz="4.648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4.</w:t>
            </w:r>
          </w:p>
        </w:tc>
        <w:tc>
          <w:tcPr>
            <w:tcW w:w="2237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4406" w:type="dxa"/>
            <w:tcBorders>
              <w:top w:val="single" w:sz="4.640" w:space="0" w:color="000000"/>
              <w:bottom w:val="single" w:sz="4.648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  <w:tc>
          <w:tcPr>
            <w:tcW w:w="2448" w:type="dxa"/>
            <w:tcBorders>
              <w:top w:val="single" w:sz="4.640" w:space="0" w:color="000000"/>
              <w:bottom w:val="single" w:sz="4.648" w:space="0" w:color="000000"/>
              <w:left w:val="single" w:sz="4.648" w:space="0" w:color="000000"/>
              <w:right w:val="single" w:sz="4.648" w:space="0" w:color="000000"/>
            </w:tcBorders>
          </w:tcPr>
          <w:p>
            <w:pPr/>
            <w:rPr/>
          </w:p>
        </w:tc>
      </w:tr>
    </w:tbl>
    <w:p>
      <w:pPr>
        <w:spacing w:before="10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40" w:lineRule="auto"/>
        <w:ind w:left="2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ki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mpl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x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il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ble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ing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s.</w:t>
      </w:r>
    </w:p>
    <w:p>
      <w:pPr>
        <w:jc w:val="left"/>
        <w:spacing w:after="0"/>
        <w:sectPr>
          <w:type w:val="continuous"/>
          <w:pgSz w:w="12240" w:h="15840"/>
          <w:pgMar w:top="880" w:bottom="1240" w:left="1220" w:right="1220"/>
        </w:sectPr>
      </w:pPr>
      <w:rPr/>
    </w:p>
    <w:p>
      <w:pPr>
        <w:spacing w:before="2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40" w:lineRule="auto"/>
        <w:ind w:left="2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os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b/>
          <w:bCs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e: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101.389999" w:type="dxa"/>
      </w:tblPr>
      <w:tblGrid/>
      <w:tr>
        <w:trPr>
          <w:trHeight w:val="288" w:hRule="exact"/>
        </w:trPr>
        <w:tc>
          <w:tcPr>
            <w:tcW w:w="2179" w:type="dxa"/>
            <w:vMerge w:val="restart"/>
            <w:tcBorders>
              <w:top w:val="single" w:sz="4.648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5" w:after="0" w:line="130" w:lineRule="exact"/>
              <w:jc w:val="left"/>
              <w:rPr>
                <w:sz w:val="13"/>
                <w:szCs w:val="13"/>
              </w:rPr>
            </w:pPr>
            <w:rPr/>
            <w:r>
              <w:rPr>
                <w:sz w:val="13"/>
                <w:szCs w:val="13"/>
              </w:rPr>
            </w:r>
          </w:p>
          <w:p>
            <w:pPr>
              <w:spacing w:before="0" w:after="0" w:line="240" w:lineRule="auto"/>
              <w:ind w:left="515" w:right="496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du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0" w:after="0" w:line="240" w:lineRule="auto"/>
              <w:ind w:left="275" w:right="256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b/>
                <w:bCs/>
              </w:rPr>
              <w:t>w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k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Days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520" w:type="dxa"/>
            <w:vMerge w:val="restart"/>
            <w:tcBorders>
              <w:top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4" w:lineRule="exact"/>
              <w:ind w:left="318" w:right="306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nd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Co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un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0" w:after="0" w:line="240" w:lineRule="auto"/>
              <w:ind w:left="244" w:right="231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Ho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(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8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: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00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AM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0" w:after="0" w:line="240" w:lineRule="auto"/>
              <w:ind w:left="736" w:right="725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: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00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M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)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4680" w:type="dxa"/>
            <w:gridSpan w:val="2"/>
            <w:tcBorders>
              <w:top w:val="single" w:sz="4.648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4" w:lineRule="exact"/>
              <w:ind w:left="911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  <w:b/>
                <w:bCs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ial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Day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or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3"/>
                <w:w w:val="100"/>
                <w:b/>
                <w:bCs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</w:tr>
      <w:tr>
        <w:trPr>
          <w:trHeight w:val="552" w:hRule="exact"/>
        </w:trPr>
        <w:tc>
          <w:tcPr>
            <w:tcW w:w="2179" w:type="dxa"/>
            <w:vMerge/>
            <w:tcBorders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520" w:type="dxa"/>
            <w:vMerge/>
            <w:tcBorders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2" w:lineRule="exact"/>
              <w:ind w:left="863" w:right="851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rt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34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2" w:lineRule="exact"/>
              <w:ind w:left="899" w:right="884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En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</w:tr>
      <w:tr>
        <w:trPr>
          <w:trHeight w:val="319" w:hRule="exact"/>
        </w:trPr>
        <w:tc>
          <w:tcPr>
            <w:tcW w:w="2179" w:type="dxa"/>
            <w:tcBorders>
              <w:top w:val="single" w:sz="4.640" w:space="0" w:color="000000"/>
              <w:bottom w:val="single" w:sz="4.648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266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Mond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</w:p>
        </w:tc>
        <w:tc>
          <w:tcPr>
            <w:tcW w:w="252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3" w:lineRule="exact"/>
              <w:ind w:left="1093" w:right="1078"/>
              <w:jc w:val="center"/>
              <w:rPr>
                <w:rFonts w:ascii="MS Mincho" w:hAnsi="MS Mincho" w:cs="MS Mincho" w:eastAsia="MS Mincho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2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234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</w:tr>
      <w:tr>
        <w:trPr>
          <w:trHeight w:val="322" w:hRule="exact"/>
        </w:trPr>
        <w:tc>
          <w:tcPr>
            <w:tcW w:w="2179" w:type="dxa"/>
            <w:tcBorders>
              <w:top w:val="single" w:sz="4.648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9" w:lineRule="exact"/>
              <w:ind w:left="125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</w:p>
        </w:tc>
        <w:tc>
          <w:tcPr>
            <w:tcW w:w="252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5" w:lineRule="exact"/>
              <w:ind w:left="1093" w:right="1078"/>
              <w:jc w:val="center"/>
              <w:rPr>
                <w:rFonts w:ascii="MS Mincho" w:hAnsi="MS Mincho" w:cs="MS Mincho" w:eastAsia="MS Mincho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2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234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</w:tr>
      <w:tr>
        <w:trPr>
          <w:trHeight w:val="322" w:hRule="exact"/>
        </w:trPr>
        <w:tc>
          <w:tcPr>
            <w:tcW w:w="2179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947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W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</w:p>
        </w:tc>
        <w:tc>
          <w:tcPr>
            <w:tcW w:w="2520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3" w:lineRule="exact"/>
              <w:ind w:left="1093" w:right="1078"/>
              <w:jc w:val="center"/>
              <w:rPr>
                <w:rFonts w:ascii="MS Mincho" w:hAnsi="MS Mincho" w:cs="MS Mincho" w:eastAsia="MS Mincho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2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2340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</w:tr>
      <w:tr>
        <w:trPr>
          <w:trHeight w:val="322" w:hRule="exact"/>
        </w:trPr>
        <w:tc>
          <w:tcPr>
            <w:tcW w:w="2179" w:type="dxa"/>
            <w:tcBorders>
              <w:top w:val="single" w:sz="4.640" w:space="0" w:color="000000"/>
              <w:bottom w:val="single" w:sz="4.648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158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Thu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</w:p>
        </w:tc>
        <w:tc>
          <w:tcPr>
            <w:tcW w:w="252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3" w:lineRule="exact"/>
              <w:ind w:left="1093" w:right="1078"/>
              <w:jc w:val="center"/>
              <w:rPr>
                <w:rFonts w:ascii="MS Mincho" w:hAnsi="MS Mincho" w:cs="MS Mincho" w:eastAsia="MS Mincho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2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234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</w:tr>
      <w:tr>
        <w:trPr>
          <w:trHeight w:val="322" w:hRule="exact"/>
        </w:trPr>
        <w:tc>
          <w:tcPr>
            <w:tcW w:w="2179" w:type="dxa"/>
            <w:tcBorders>
              <w:top w:val="single" w:sz="4.648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439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Fr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id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</w:p>
        </w:tc>
        <w:tc>
          <w:tcPr>
            <w:tcW w:w="252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3" w:lineRule="exact"/>
              <w:ind w:left="1093" w:right="1078"/>
              <w:jc w:val="center"/>
              <w:rPr>
                <w:rFonts w:ascii="MS Mincho" w:hAnsi="MS Mincho" w:cs="MS Mincho" w:eastAsia="MS Mincho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2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234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</w:tr>
      <w:tr>
        <w:trPr>
          <w:trHeight w:val="322" w:hRule="exact"/>
        </w:trPr>
        <w:tc>
          <w:tcPr>
            <w:tcW w:w="2179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213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</w:p>
        </w:tc>
        <w:tc>
          <w:tcPr>
            <w:tcW w:w="2520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3" w:lineRule="exact"/>
              <w:ind w:left="1093" w:right="1078"/>
              <w:jc w:val="center"/>
              <w:rPr>
                <w:rFonts w:ascii="MS Mincho" w:hAnsi="MS Mincho" w:cs="MS Mincho" w:eastAsia="MS Mincho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2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2340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</w:tr>
      <w:tr>
        <w:trPr>
          <w:trHeight w:val="322" w:hRule="exact"/>
        </w:trPr>
        <w:tc>
          <w:tcPr>
            <w:tcW w:w="2179" w:type="dxa"/>
            <w:tcBorders>
              <w:top w:val="single" w:sz="4.640" w:space="0" w:color="000000"/>
              <w:bottom w:val="single" w:sz="4.648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345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und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</w:p>
        </w:tc>
        <w:tc>
          <w:tcPr>
            <w:tcW w:w="252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3" w:lineRule="exact"/>
              <w:ind w:left="1093" w:right="1078"/>
              <w:jc w:val="center"/>
              <w:rPr>
                <w:rFonts w:ascii="MS Mincho" w:hAnsi="MS Mincho" w:cs="MS Mincho" w:eastAsia="MS Mincho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2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234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340" w:type="dxa"/>
            <w:tcBorders>
              <w:top w:val="single" w:sz="4.640" w:space="0" w:color="000000"/>
              <w:bottom w:val="single" w:sz="4.648" w:space="0" w:color="000000"/>
              <w:left w:val="single" w:sz="4.640" w:space="0" w:color="000000"/>
              <w:right w:val="single" w:sz="4.640" w:space="0" w:color="000000"/>
            </w:tcBorders>
          </w:tcPr>
          <w:p>
            <w:pPr/>
            <w:rPr/>
          </w:p>
        </w:tc>
      </w:tr>
      <w:tr>
        <w:trPr>
          <w:trHeight w:val="838" w:hRule="exact"/>
        </w:trPr>
        <w:tc>
          <w:tcPr>
            <w:tcW w:w="2179" w:type="dxa"/>
            <w:tcBorders>
              <w:top w:val="single" w:sz="4.648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91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position w:val="-1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-6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du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le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</w:tc>
        <w:tc>
          <w:tcPr>
            <w:tcW w:w="7200" w:type="dxa"/>
            <w:gridSpan w:val="3"/>
            <w:tcBorders>
              <w:top w:val="single" w:sz="4.648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9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indi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ca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9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9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(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x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-“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Ev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6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5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F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id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”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53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“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The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9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5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Mond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46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f</w:t>
            </w:r>
          </w:p>
          <w:p>
            <w:pPr>
              <w:spacing w:before="0" w:after="0" w:line="240" w:lineRule="auto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eac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month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”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)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:</w:t>
            </w:r>
          </w:p>
        </w:tc>
      </w:tr>
      <w:tr>
        <w:trPr>
          <w:trHeight w:val="322" w:hRule="exact"/>
        </w:trPr>
        <w:tc>
          <w:tcPr>
            <w:tcW w:w="9379" w:type="dxa"/>
            <w:gridSpan w:val="4"/>
            <w:tcBorders>
              <w:top w:val="single" w:sz="4.640" w:space="0" w:color="000000"/>
              <w:bottom w:val="single" w:sz="4.648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91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asio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al,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b/>
                <w:bCs/>
                <w:position w:val="-1"/>
              </w:rPr>
              <w:t>w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2"/>
                <w:w w:val="100"/>
                <w:b/>
                <w:bCs/>
                <w:position w:val="-1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viso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’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oval,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No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b/>
                <w:bCs/>
                <w:position w:val="-1"/>
              </w:rPr>
              <w:t>f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  <w:position w:val="-1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  <w:position w:val="-1"/>
              </w:rPr>
              <w:t>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  <w:position w:val="-1"/>
              </w:rPr>
              <w:t>le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</w:tc>
      </w:tr>
    </w:tbl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220" w:right="161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submitt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gni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hou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tions.</w:t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220" w:right="161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ovide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ollowing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omput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quipm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pho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using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k:</w:t>
      </w:r>
    </w:p>
    <w:p>
      <w:pPr>
        <w:spacing w:before="3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101.389999" w:type="dxa"/>
      </w:tblPr>
      <w:tblGrid/>
      <w:tr>
        <w:trPr>
          <w:trHeight w:val="562" w:hRule="exact"/>
        </w:trPr>
        <w:tc>
          <w:tcPr>
            <w:tcW w:w="1176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72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of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  <w:p>
            <w:pPr>
              <w:spacing w:before="0" w:after="0" w:line="240" w:lineRule="auto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vi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ce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2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vi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b/>
                <w:bCs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cr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b/>
                <w:bCs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ion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72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Age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>
              <w:spacing w:before="0" w:after="0" w:line="272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b/>
                <w:bCs/>
              </w:rPr>
              <w:t>No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b/>
                <w:bCs/>
              </w:rPr>
              <w:t>tes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</w:tr>
      <w:tr>
        <w:trPr>
          <w:trHeight w:val="598" w:hRule="exact"/>
        </w:trPr>
        <w:tc>
          <w:tcPr>
            <w:tcW w:w="1176" w:type="dxa"/>
            <w:vMerge w:val="restart"/>
            <w:tcBorders>
              <w:top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omput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r</w:t>
            </w:r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oun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3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ovid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ptop</w:t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91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2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position w:val="-1"/>
              </w:rPr>
              <w:t>3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4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  <w:p>
            <w:pPr>
              <w:spacing w:before="12" w:after="0" w:line="240" w:lineRule="auto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s.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</w:tr>
      <w:tr>
        <w:trPr>
          <w:trHeight w:val="595" w:hRule="exact"/>
        </w:trPr>
        <w:tc>
          <w:tcPr>
            <w:tcW w:w="1176" w:type="dxa"/>
            <w:vMerge/>
            <w:tcBorders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Empl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ovid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</w:t>
            </w:r>
          </w:p>
          <w:p>
            <w:pPr>
              <w:spacing w:before="0" w:after="0" w:line="240" w:lineRule="auto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omput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r</w:t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91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2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position w:val="-1"/>
              </w:rPr>
              <w:t>3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4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  <w:p>
            <w:pPr>
              <w:spacing w:before="9" w:after="0" w:line="240" w:lineRule="auto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s.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[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cr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ib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]</w:t>
            </w:r>
          </w:p>
        </w:tc>
      </w:tr>
      <w:tr>
        <w:trPr>
          <w:trHeight w:val="598" w:hRule="exact"/>
        </w:trPr>
        <w:tc>
          <w:tcPr>
            <w:tcW w:w="1176" w:type="dxa"/>
            <w:vMerge/>
            <w:tcBorders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9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Oth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93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2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position w:val="-1"/>
              </w:rPr>
              <w:t>3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4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  <w:p>
            <w:pPr>
              <w:spacing w:before="9" w:after="0" w:line="240" w:lineRule="auto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s.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</w:tcPr>
          <w:p>
            <w:pPr>
              <w:spacing w:before="0" w:after="0" w:line="269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[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cr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ib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]</w:t>
            </w:r>
          </w:p>
        </w:tc>
      </w:tr>
      <w:tr>
        <w:trPr>
          <w:trHeight w:val="598" w:hRule="exact"/>
        </w:trPr>
        <w:tc>
          <w:tcPr>
            <w:tcW w:w="1176" w:type="dxa"/>
            <w:vMerge w:val="restart"/>
            <w:tcBorders>
              <w:top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hone</w:t>
            </w:r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76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position w:val="1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1"/>
              </w:rPr>
              <w:t>oun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3"/>
                <w:w w:val="100"/>
                <w:position w:val="1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position w:val="1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1"/>
              </w:rPr>
              <w:t>ovid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1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1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1"/>
                <w:w w:val="100"/>
                <w:position w:val="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  <w:t>Cell</w:t>
            </w:r>
          </w:p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hone</w:t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91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2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position w:val="-1"/>
              </w:rPr>
              <w:t>3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4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  <w:p>
            <w:pPr>
              <w:spacing w:before="12" w:after="0" w:line="240" w:lineRule="auto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s.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</w:tr>
      <w:tr>
        <w:trPr>
          <w:trHeight w:val="598" w:hRule="exact"/>
        </w:trPr>
        <w:tc>
          <w:tcPr>
            <w:tcW w:w="1176" w:type="dxa"/>
            <w:vMerge/>
            <w:tcBorders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oun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3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4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ubsidi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z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9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son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</w:p>
          <w:p>
            <w:pPr>
              <w:spacing w:before="0" w:after="0" w:line="240" w:lineRule="auto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hone</w:t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91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2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position w:val="-1"/>
              </w:rPr>
              <w:t>3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4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  <w:p>
            <w:pPr>
              <w:spacing w:before="12" w:after="0" w:line="240" w:lineRule="auto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s.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</w:tr>
      <w:tr>
        <w:trPr>
          <w:trHeight w:val="598" w:hRule="exact"/>
        </w:trPr>
        <w:tc>
          <w:tcPr>
            <w:tcW w:w="1176" w:type="dxa"/>
            <w:vMerge/>
            <w:tcBorders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son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hone</w:t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</w:tcPr>
          <w:p>
            <w:pPr>
              <w:spacing w:before="0" w:after="0" w:line="291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0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2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2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  <w:position w:val="-1"/>
              </w:rPr>
              <w:t>3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7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  <w:position w:val="-1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s.,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4"/>
                <w:w w:val="100"/>
                <w:position w:val="-1"/>
              </w:rPr>
              <w:t> </w:t>
            </w:r>
            <w:r>
              <w:rPr>
                <w:rFonts w:ascii="MS Mincho" w:hAnsi="MS Mincho" w:cs="MS Mincho" w:eastAsia="MS Mincho"/>
                <w:sz w:val="24"/>
                <w:szCs w:val="24"/>
                <w:spacing w:val="0"/>
                <w:w w:val="100"/>
                <w:position w:val="-1"/>
              </w:rPr>
              <w:t>☐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-1"/>
              </w:rPr>
              <w:t>-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-1"/>
              </w:rPr>
              <w:t>10+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</w:r>
          </w:p>
          <w:p>
            <w:pPr>
              <w:spacing w:before="12" w:after="0" w:line="240" w:lineRule="auto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5"/>
                <w:w w:val="100"/>
              </w:rPr>
              <w:t>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s.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</w:tr>
      <w:tr>
        <w:trPr>
          <w:trHeight w:val="562" w:hRule="exact"/>
        </w:trPr>
        <w:tc>
          <w:tcPr>
            <w:tcW w:w="1176" w:type="dxa"/>
            <w:vMerge/>
            <w:tcBorders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son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3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2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ine</w:t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</w:tr>
      <w:tr>
        <w:trPr>
          <w:trHeight w:val="562" w:hRule="exact"/>
        </w:trPr>
        <w:tc>
          <w:tcPr>
            <w:tcW w:w="1176" w:type="dxa"/>
            <w:vMerge/>
            <w:tcBorders>
              <w:bottom w:val="single" w:sz="4.640" w:space="0" w:color="000000"/>
              <w:left w:val="single" w:sz="4.648" w:space="0" w:color="000000"/>
              <w:right w:val="single" w:sz="4.640" w:space="0" w:color="000000"/>
            </w:tcBorders>
          </w:tcPr>
          <w:p>
            <w:pPr/>
            <w:rPr/>
          </w:p>
        </w:tc>
        <w:tc>
          <w:tcPr>
            <w:tcW w:w="2983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0" w:space="0" w:color="000000"/>
            </w:tcBorders>
          </w:tcPr>
          <w:p>
            <w:pPr>
              <w:spacing w:before="0" w:after="0" w:line="267" w:lineRule="exact"/>
              <w:ind w:left="102" w:right="-20"/>
              <w:jc w:val="left"/>
              <w:tabs>
                <w:tab w:pos="560" w:val="left"/>
                <w:tab w:pos="1300" w:val="left"/>
                <w:tab w:pos="2360" w:val="left"/>
              </w:tabs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3</w:t>
            </w:r>
            <w:r>
              <w:rPr>
                <w:rFonts w:ascii="Times New Roman" w:hAnsi="Times New Roman" w:cs="Times New Roman" w:eastAsia="Times New Roman"/>
                <w:sz w:val="16"/>
                <w:szCs w:val="16"/>
                <w:spacing w:val="-1"/>
                <w:w w:val="100"/>
                <w:position w:val="11"/>
              </w:rPr>
              <w:t>r</w:t>
            </w:r>
            <w:r>
              <w:rPr>
                <w:rFonts w:ascii="Times New Roman" w:hAnsi="Times New Roman" w:cs="Times New Roman" w:eastAsia="Times New Roman"/>
                <w:sz w:val="16"/>
                <w:szCs w:val="16"/>
                <w:spacing w:val="0"/>
                <w:w w:val="100"/>
                <w:position w:val="11"/>
              </w:rPr>
              <w:t>d</w:t>
              <w:tab/>
            </w:r>
            <w:r>
              <w:rPr>
                <w:rFonts w:ascii="Times New Roman" w:hAnsi="Times New Roman" w:cs="Times New Roman" w:eastAsia="Times New Roman"/>
                <w:sz w:val="16"/>
                <w:szCs w:val="16"/>
                <w:spacing w:val="0"/>
                <w:w w:val="100"/>
                <w:position w:val="11"/>
              </w:rPr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position w:val="0"/>
              </w:rPr>
              <w:t>P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0"/>
              </w:rPr>
              <w:t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3"/>
                <w:w w:val="100"/>
                <w:position w:val="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  <w:t>y</w:t>
              <w:tab/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  <w:position w:val="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  <w:t>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  <w:position w:val="0"/>
              </w:rPr>
              <w:t>c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  <w:t>tion</w:t>
              <w:tab/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  <w:position w:val="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  <w:position w:val="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  <w:position w:val="0"/>
              </w:rPr>
              <w:t>nd</w:t>
            </w:r>
          </w:p>
          <w:p>
            <w:pPr>
              <w:spacing w:before="0" w:after="0" w:line="240" w:lineRule="auto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3"/>
                <w:w w:val="100"/>
              </w:rPr>
              <w:t>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ine</w:t>
            </w:r>
          </w:p>
        </w:tc>
        <w:tc>
          <w:tcPr>
            <w:tcW w:w="3509" w:type="dxa"/>
            <w:tcBorders>
              <w:top w:val="single" w:sz="4.640" w:space="0" w:color="000000"/>
              <w:bottom w:val="single" w:sz="4.640" w:space="0" w:color="000000"/>
              <w:left w:val="single" w:sz="4.640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  <w:tc>
          <w:tcPr>
            <w:tcW w:w="1908" w:type="dxa"/>
            <w:tcBorders>
              <w:top w:val="single" w:sz="4.640" w:space="0" w:color="000000"/>
              <w:bottom w:val="single" w:sz="4.640" w:space="0" w:color="000000"/>
              <w:left w:val="single" w:sz="4.648" w:space="0" w:color="000000"/>
              <w:right w:val="single" w:sz="4.648" w:space="0" w:color="000000"/>
            </w:tcBorders>
            <w:shd w:val="clear" w:color="auto" w:fill="DADADA"/>
          </w:tcPr>
          <w:p>
            <w:pPr>
              <w:spacing w:before="0" w:after="0" w:line="267" w:lineRule="exact"/>
              <w:ind w:left="102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N/A</w:t>
            </w:r>
          </w:p>
        </w:tc>
      </w:tr>
    </w:tbl>
    <w:p>
      <w:pPr>
        <w:spacing w:before="4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40" w:lineRule="auto"/>
        <w:ind w:left="220" w:right="159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ovide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ollowing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ommute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tw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ur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jc w:val="left"/>
        <w:spacing w:after="0"/>
        <w:sectPr>
          <w:pgNumType w:start="2"/>
          <w:pgMar w:footer="1049" w:header="695" w:top="880" w:bottom="1240" w:left="1220" w:right="1220"/>
          <w:footerReference w:type="default" r:id="rId7"/>
          <w:pgSz w:w="12240" w:h="15840"/>
        </w:sectPr>
      </w:pPr>
      <w:rPr/>
    </w:p>
    <w:p>
      <w:pPr>
        <w:spacing w:before="3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40" w:lineRule="auto"/>
        <w:ind w:left="1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388.200012pt;margin-top:15.005125pt;width:150.120007pt;height:.1pt;mso-position-horizontal-relative:page;mso-position-vertical-relative:paragraph;z-index:-481" coordorigin="7764,300" coordsize="3002,2">
            <v:shape style="position:absolute;left:7764;top:300;width:3002;height:2" coordorigin="7764,300" coordsize="3002,0" path="m7764,300l10766,300e" filled="f" stroked="t" strokeweight=".4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numb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v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tw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is:</w:t>
      </w:r>
    </w:p>
    <w:p>
      <w:pPr>
        <w:spacing w:before="0" w:after="0" w:line="240" w:lineRule="auto"/>
        <w:ind w:left="12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440.640015pt;margin-top:13.555125pt;width:96.000005pt;height:.1pt;mso-position-horizontal-relative:page;mso-position-vertical-relative:paragraph;z-index:-480" coordorigin="8813,271" coordsize="1920,2">
            <v:shape style="position:absolute;left:8813;top:271;width:1920;height:2" coordorigin="8813,271" coordsize="1920,0" path="m8813,271l10733,271e" filled="f" stroked="t" strokeweight=".4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numb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minut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ommuting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u w:val="single" w:color="0000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u w:val="single" w:color="0000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hom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u w:val="single" w:color="0000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u w:val="single" w:color="0000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is:</w:t>
      </w:r>
    </w:p>
    <w:p>
      <w:pPr>
        <w:spacing w:before="0" w:after="0" w:line="271" w:lineRule="exact"/>
        <w:ind w:left="120" w:right="-20"/>
        <w:jc w:val="left"/>
        <w:tabs>
          <w:tab w:pos="940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position w:val="-1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v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position w:val="-1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numb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minut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sp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ommuting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u w:val="single" w:color="000000"/>
          <w:position w:val="-1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-1"/>
          <w:u w:val="single" w:color="00000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2"/>
          <w:u w:val="single" w:color="000000"/>
          <w:position w:val="-1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-1"/>
          <w:u w:val="single" w:color="00000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hom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-1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is: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position w:val="0"/>
        </w:rPr>
      </w:r>
    </w:p>
    <w:p>
      <w:pPr>
        <w:spacing w:before="1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0" w:after="0" w:line="240" w:lineRule="auto"/>
        <w:ind w:left="120" w:right="-20"/>
        <w:jc w:val="left"/>
        <w:tabs>
          <w:tab w:pos="306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:</w:t>
      </w:r>
    </w:p>
    <w:p>
      <w:pPr>
        <w:spacing w:before="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840" w:right="58" w:firstLine="-360"/>
        <w:jc w:val="both"/>
        <w:tabs>
          <w:tab w:pos="8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ob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ud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n;</w:t>
      </w:r>
    </w:p>
    <w:p>
      <w:pPr>
        <w:spacing w:before="19" w:after="0" w:line="264" w:lineRule="exact"/>
        <w:ind w:left="840" w:right="58" w:firstLine="-360"/>
        <w:jc w:val="both"/>
        <w:tabs>
          <w:tab w:pos="82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ke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ood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ort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orm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gn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r,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rds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qu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;</w:t>
      </w:r>
    </w:p>
    <w:p>
      <w:pPr>
        <w:spacing w:before="13" w:after="0" w:line="240" w:lineRule="auto"/>
        <w:ind w:left="48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ow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qu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ro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dur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;</w:t>
      </w:r>
    </w:p>
    <w:p>
      <w:pPr>
        <w:spacing w:before="20" w:after="0" w:line="264" w:lineRule="exact"/>
        <w:ind w:left="839" w:right="59" w:firstLine="-360"/>
        <w:jc w:val="both"/>
        <w:tabs>
          <w:tab w:pos="82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rds</w:t>
      </w:r>
      <w:r>
        <w:rPr>
          <w:rFonts w:ascii="Times New Roman" w:hAnsi="Times New Roman" w:cs="Times New Roman" w:eastAsia="Times New Roman"/>
          <w:sz w:val="23"/>
          <w:szCs w:val="23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x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ati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fy</w:t>
      </w:r>
      <w:r>
        <w:rPr>
          <w:rFonts w:ascii="Times New Roman" w:hAnsi="Times New Roman" w:cs="Times New Roman" w:eastAsia="Times New Roman"/>
          <w:sz w:val="23"/>
          <w:szCs w:val="23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ob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qu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on;</w:t>
      </w:r>
    </w:p>
    <w:p>
      <w:pPr>
        <w:spacing w:before="19" w:after="0" w:line="264" w:lineRule="exact"/>
        <w:ind w:left="839" w:right="59" w:firstLine="-360"/>
        <w:jc w:val="both"/>
        <w:tabs>
          <w:tab w:pos="82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qu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pprop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or;</w:t>
      </w:r>
    </w:p>
    <w:p>
      <w:pPr>
        <w:spacing w:before="13" w:after="0" w:line="240" w:lineRule="auto"/>
        <w:ind w:left="479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ory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</w:p>
    <w:p>
      <w:pPr>
        <w:spacing w:before="0" w:after="0" w:line="264" w:lineRule="exact"/>
        <w:ind w:left="839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eeme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;</w:t>
      </w:r>
    </w:p>
    <w:p>
      <w:pPr>
        <w:spacing w:before="4" w:after="0" w:line="241" w:lineRule="auto"/>
        <w:ind w:left="840" w:right="60" w:firstLine="-361"/>
        <w:jc w:val="both"/>
        <w:tabs>
          <w:tab w:pos="8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ilit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tele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el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ny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tim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</w:p>
    <w:p>
      <w:pPr>
        <w:spacing w:before="14" w:after="0" w:line="240" w:lineRule="auto"/>
        <w:ind w:left="840" w:right="60" w:firstLine="-360"/>
        <w:jc w:val="both"/>
        <w:tabs>
          <w:tab w:pos="84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31"/>
        </w:rPr>
        <w:t>•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omp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nge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(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pt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28,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sonn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omp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Administ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tive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subj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ipline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du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</w:p>
    <w:p>
      <w:pPr>
        <w:spacing w:before="1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22" w:lineRule="exact"/>
        <w:ind w:left="480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MS Mincho" w:hAnsi="MS Mincho" w:cs="MS Mincho" w:eastAsia="MS Mincho"/>
          <w:sz w:val="24"/>
          <w:szCs w:val="24"/>
          <w:position w:val="-2"/>
        </w:rPr>
        <w:t>☐</w:t>
      </w:r>
      <w:r>
        <w:rPr>
          <w:rFonts w:ascii="MS Mincho" w:hAnsi="MS Mincho" w:cs="MS Mincho" w:eastAsia="MS Mincho"/>
          <w:sz w:val="24"/>
          <w:szCs w:val="24"/>
          <w:spacing w:val="-6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ta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2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ory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2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Coun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  <w:position w:val="-2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  <w:position w:val="-2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  <w:position w:val="-2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2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2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2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2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2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60" w:lineRule="exact"/>
        <w:ind w:left="120" w:right="-20"/>
        <w:jc w:val="left"/>
        <w:tabs>
          <w:tab w:pos="44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1.150002pt;margin-top:23.199213pt;width:469.7pt;height:3.4pt;mso-position-horizontal-relative:page;mso-position-vertical-relative:paragraph;z-index:-482" coordorigin="1423,464" coordsize="9394,68">
            <v:group style="position:absolute;left:1440;top:481;width:9360;height:34" coordorigin="1440,481" coordsize="9360,34">
              <v:shape style="position:absolute;left:1440;top:481;width:9360;height:34" coordorigin="1440,481" coordsize="9360,34" path="m1440,515l10800,515,10800,481,1440,481,1440,515xe" filled="t" fillcolor="#A1A1A1" stroked="f">
                <v:path arrowok="t"/>
                <v:fill/>
              </v:shape>
            </v:group>
            <v:group style="position:absolute;left:1440;top:481;width:9360;height:7" coordorigin="1440,481" coordsize="9360,7">
              <v:shape style="position:absolute;left:1440;top:481;width:9360;height:7" coordorigin="1440,481" coordsize="9360,7" path="m1440,488l10800,488,10800,481,1440,481,1440,488xe" filled="t" fillcolor="#A1A1A1" stroked="f">
                <v:path arrowok="t"/>
                <v:fill/>
              </v:shape>
            </v:group>
            <v:group style="position:absolute;left:10795;top:482;width:5;height:5" coordorigin="10795,482" coordsize="5,5">
              <v:shape style="position:absolute;left:10795;top:482;width:5;height:5" coordorigin="10795,482" coordsize="5,5" path="m10795,485l10800,485e" filled="f" stroked="t" strokeweight=".34pt" strokecolor="#E4E4E4">
                <v:path arrowok="t"/>
              </v:shape>
            </v:group>
            <v:group style="position:absolute;left:1440;top:486;width:5;height:24" coordorigin="1440,486" coordsize="5,24">
              <v:shape style="position:absolute;left:1440;top:486;width:5;height:24" coordorigin="1440,486" coordsize="5,24" path="m1440,510l1445,510,1445,486,1440,486,1440,510xe" filled="t" fillcolor="#A1A1A1" stroked="f">
                <v:path arrowok="t"/>
                <v:fill/>
              </v:shape>
            </v:group>
            <v:group style="position:absolute;left:10795;top:487;width:5;height:22" coordorigin="10795,487" coordsize="5,22">
              <v:shape style="position:absolute;left:10795;top:487;width:5;height:22" coordorigin="10795,487" coordsize="5,22" path="m10795,498l10800,498e" filled="f" stroked="t" strokeweight="1.18pt" strokecolor="#E4E4E4">
                <v:path arrowok="t"/>
              </v:shape>
            </v:group>
            <v:group style="position:absolute;left:1440;top:508;width:5;height:7" coordorigin="1440,508" coordsize="5,7">
              <v:shape style="position:absolute;left:1440;top:508;width:5;height:7" coordorigin="1440,508" coordsize="5,7" path="m1440,515l1445,515,1445,508,1440,508,1440,515xe" filled="t" fillcolor="#A1A1A1" stroked="f">
                <v:path arrowok="t"/>
                <v:fill/>
              </v:shape>
            </v:group>
            <v:group style="position:absolute;left:1440;top:511;width:9360;height:2" coordorigin="1440,511" coordsize="9360,2">
              <v:shape style="position:absolute;left:1440;top:511;width:9360;height:2" coordorigin="1440,511" coordsize="9360,0" path="m1440,511l10800,511e" filled="f" stroked="t" strokeweight=".34pt" strokecolor="#E4E4E4">
                <v:path arrowok="t"/>
              </v:shape>
            </v:group>
            <w10:wrap type="none"/>
          </v:group>
        </w:pict>
      </w:r>
      <w:r>
        <w:rPr/>
        <w:pict>
          <v:group style="position:absolute;margin-left:72.006721pt;margin-top:1.292344pt;width:138.000391pt;height:.1pt;mso-position-horizontal-relative:page;mso-position-vertical-relative:paragraph;z-index:-479" coordorigin="1440,26" coordsize="2760,2">
            <v:shape style="position:absolute;left:1440;top:26;width:2760;height:2" coordorigin="1440,26" coordsize="2760,0" path="m1440,26l4200,26e" filled="f" stroked="t" strokeweight=".4608pt" strokecolor="#000000">
              <v:path arrowok="t"/>
            </v:shape>
          </v:group>
          <w10:wrap type="none"/>
        </w:pict>
      </w:r>
      <w:r>
        <w:rPr/>
        <w:pict>
          <v:group style="position:absolute;margin-left:252.006714pt;margin-top:1.292344pt;width:86.400008pt;height:.1pt;mso-position-horizontal-relative:page;mso-position-vertical-relative:paragraph;z-index:-478" coordorigin="5040,26" coordsize="1728,2">
            <v:shape style="position:absolute;left:5040;top:26;width:1728;height:2" coordorigin="5040,26" coordsize="1728,0" path="m5040,26l6768,26e" filled="f" stroked="t" strokeweight=".460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ure</w:t>
        <w:tab/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4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60" w:lineRule="exact"/>
        <w:ind w:left="120" w:right="-20"/>
        <w:jc w:val="left"/>
        <w:tabs>
          <w:tab w:pos="238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81.721725pt;margin-top:14.494248pt;width:103.680009pt;height:.1pt;mso-position-horizontal-relative:page;mso-position-vertical-relative:paragraph;z-index:-477" coordorigin="1634,290" coordsize="2074,2">
            <v:shape style="position:absolute;left:1634;top:290;width:2074;height:2" coordorigin="1634,290" coordsize="2074,0" path="m1634,290l3708,290e" filled="f" stroked="t" strokeweight=".460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,</w:t>
        <w:tab/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)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4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und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8" w:after="0" w:line="264" w:lineRule="exact"/>
        <w:ind w:left="120" w:right="57"/>
        <w:jc w:val="both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oun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pon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ure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</w:p>
    <w:p>
      <w:pPr>
        <w:spacing w:before="18" w:after="0" w:line="280" w:lineRule="exact"/>
        <w:ind w:left="840" w:right="58" w:firstLine="-36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☐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’s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ory</w:t>
      </w:r>
      <w:r>
        <w:rPr>
          <w:rFonts w:ascii="Times New Roman" w:hAnsi="Times New Roman" w:cs="Times New Roman" w:eastAsia="Times New Roman"/>
          <w:sz w:val="23"/>
          <w:szCs w:val="2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ob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3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pon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em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pro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xp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</w:p>
    <w:p>
      <w:pPr>
        <w:spacing w:before="15" w:after="0" w:line="280" w:lineRule="exact"/>
        <w:ind w:left="840" w:right="62" w:firstLine="-36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☐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xp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tele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</w:p>
    <w:p>
      <w:pPr>
        <w:spacing w:before="0" w:after="0" w:line="286" w:lineRule="exact"/>
        <w:ind w:left="48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MS Mincho" w:hAnsi="MS Mincho" w:cs="MS Mincho" w:eastAsia="MS Mincho"/>
          <w:sz w:val="24"/>
          <w:szCs w:val="24"/>
          <w:spacing w:val="0"/>
          <w:w w:val="100"/>
          <w:position w:val="-1"/>
        </w:rPr>
        <w:t>☐</w:t>
      </w:r>
      <w:r>
        <w:rPr>
          <w:rFonts w:ascii="MS Mincho" w:hAnsi="MS Mincho" w:cs="MS Mincho" w:eastAsia="MS Mincho"/>
          <w:sz w:val="24"/>
          <w:szCs w:val="24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k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nd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Coun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-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1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40" w:lineRule="auto"/>
        <w:ind w:left="120" w:right="-20"/>
        <w:jc w:val="left"/>
        <w:tabs>
          <w:tab w:pos="44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2.004799pt;margin-top:1.292329pt;width:138.000391pt;height:.1pt;mso-position-horizontal-relative:page;mso-position-vertical-relative:paragraph;z-index:-476" coordorigin="1440,26" coordsize="2760,2">
            <v:shape style="position:absolute;left:1440;top:26;width:2760;height:2" coordorigin="1440,26" coordsize="2760,0" path="m1440,26l4200,26e" filled="f" stroked="t" strokeweight=".4608pt" strokecolor="#000000">
              <v:path arrowok="t"/>
            </v:shape>
          </v:group>
          <w10:wrap type="none"/>
        </w:pict>
      </w:r>
      <w:r>
        <w:rPr/>
        <w:pict>
          <v:group style="position:absolute;margin-left:252.004807pt;margin-top:1.292329pt;width:86.400008pt;height:.1pt;mso-position-horizontal-relative:page;mso-position-vertical-relative:paragraph;z-index:-475" coordorigin="5040,26" coordsize="1728,2">
            <v:shape style="position:absolute;left:5040;top:26;width:1728;height:2" coordorigin="5040,26" coordsize="1728,0" path="m5040,26l6768,26e" filled="f" stroked="t" strokeweight=".460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ure</w:t>
        <w:tab/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</w:p>
    <w:p>
      <w:pPr>
        <w:jc w:val="left"/>
        <w:spacing w:after="0"/>
        <w:sectPr>
          <w:pgMar w:header="695" w:footer="1049" w:top="880" w:bottom="1240" w:left="1320" w:right="1320"/>
          <w:pgSz w:w="12240" w:h="15840"/>
        </w:sectPr>
      </w:pPr>
      <w:rPr/>
    </w:p>
    <w:p>
      <w:pPr>
        <w:spacing w:before="2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40" w:lineRule="auto"/>
        <w:ind w:left="120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1.150002pt;margin-top:-3.203686pt;width:469.7pt;height:3.4pt;mso-position-horizontal-relative:page;mso-position-vertical-relative:paragraph;z-index:-474" coordorigin="1423,-64" coordsize="9394,68">
            <v:group style="position:absolute;left:1440;top:-47;width:9360;height:34" coordorigin="1440,-47" coordsize="9360,34">
              <v:shape style="position:absolute;left:1440;top:-47;width:9360;height:34" coordorigin="1440,-47" coordsize="9360,34" path="m1440,-13l10800,-13,10800,-47,1440,-47,1440,-13xe" filled="t" fillcolor="#A1A1A1" stroked="f">
                <v:path arrowok="t"/>
                <v:fill/>
              </v:shape>
            </v:group>
            <v:group style="position:absolute;left:1440;top:-47;width:9360;height:7" coordorigin="1440,-47" coordsize="9360,7">
              <v:shape style="position:absolute;left:1440;top:-47;width:9360;height:7" coordorigin="1440,-47" coordsize="9360,7" path="m1440,-40l10800,-40,10800,-47,1440,-47,1440,-40xe" filled="t" fillcolor="#A1A1A1" stroked="f">
                <v:path arrowok="t"/>
                <v:fill/>
              </v:shape>
            </v:group>
            <v:group style="position:absolute;left:10795;top:-46;width:5;height:5" coordorigin="10795,-46" coordsize="5,5">
              <v:shape style="position:absolute;left:10795;top:-46;width:5;height:5" coordorigin="10795,-46" coordsize="5,5" path="m10795,-43l10800,-43e" filled="f" stroked="t" strokeweight=".34pt" strokecolor="#E4E4E4">
                <v:path arrowok="t"/>
              </v:shape>
            </v:group>
            <v:group style="position:absolute;left:1440;top:-42;width:5;height:24" coordorigin="1440,-42" coordsize="5,24">
              <v:shape style="position:absolute;left:1440;top:-42;width:5;height:24" coordorigin="1440,-42" coordsize="5,24" path="m1440,-18l1445,-18,1445,-42,1440,-42,1440,-18xe" filled="t" fillcolor="#A1A1A1" stroked="f">
                <v:path arrowok="t"/>
                <v:fill/>
              </v:shape>
            </v:group>
            <v:group style="position:absolute;left:10795;top:-41;width:5;height:22" coordorigin="10795,-41" coordsize="5,22">
              <v:shape style="position:absolute;left:10795;top:-41;width:5;height:22" coordorigin="10795,-41" coordsize="5,22" path="m10795,-30l10800,-30e" filled="f" stroked="t" strokeweight="1.18pt" strokecolor="#E4E4E4">
                <v:path arrowok="t"/>
              </v:shape>
            </v:group>
            <v:group style="position:absolute;left:1440;top:-20;width:5;height:7" coordorigin="1440,-20" coordsize="5,7">
              <v:shape style="position:absolute;left:1440;top:-20;width:5;height:7" coordorigin="1440,-20" coordsize="5,7" path="m1440,-13l1445,-13,1445,-20,1440,-20,1440,-13xe" filled="t" fillcolor="#A1A1A1" stroked="f">
                <v:path arrowok="t"/>
                <v:fill/>
              </v:shape>
            </v:group>
            <v:group style="position:absolute;left:1440;top:-17;width:9360;height:2" coordorigin="1440,-17" coordsize="9360,2">
              <v:shape style="position:absolute;left:1440;top:-17;width:9360;height:2" coordorigin="1440,-17" coordsize="9360,0" path="m1440,-17l10800,-17e" filled="f" stroked="t" strokeweight=".34pt" strokecolor="#E4E4E4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ow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Coun</w:t>
      </w:r>
      <w:r>
        <w:rPr>
          <w:rFonts w:ascii="Times New Roman" w:hAnsi="Times New Roman" w:cs="Times New Roman" w:eastAsia="Times New Roman"/>
          <w:sz w:val="23"/>
          <w:szCs w:val="23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pp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30,</w:t>
      </w:r>
    </w:p>
    <w:p>
      <w:pPr>
        <w:spacing w:before="0" w:after="0" w:line="264" w:lineRule="exact"/>
        <w:ind w:left="120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2016.</w:t>
      </w:r>
    </w:p>
    <w:p>
      <w:pPr>
        <w:spacing w:before="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20" w:right="58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v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.</w:t>
      </w:r>
    </w:p>
    <w:p>
      <w:pPr>
        <w:spacing w:before="11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60" w:lineRule="exact"/>
        <w:ind w:left="120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  <w:position w:val="-1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  <w:position w:val="-1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ov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b/>
          <w:bCs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b/>
          <w:bCs/>
          <w:position w:val="-1"/>
        </w:rPr>
        <w:t>By: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3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0" w:after="0" w:line="260" w:lineRule="exact"/>
        <w:ind w:left="120" w:right="-20"/>
        <w:jc w:val="left"/>
        <w:tabs>
          <w:tab w:pos="3720" w:val="left"/>
          <w:tab w:pos="80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1.997124pt;margin-top:1.292344pt;width:143.760392pt;height:.1pt;mso-position-horizontal-relative:page;mso-position-vertical-relative:paragraph;z-index:-473" coordorigin="1440,26" coordsize="2875,2">
            <v:shape style="position:absolute;left:1440;top:26;width:2875;height:2" coordorigin="1440,26" coordsize="2875,0" path="m1440,26l4315,26e" filled="f" stroked="t" strokeweight=".4608pt" strokecolor="#000000">
              <v:path arrowok="t"/>
            </v:shape>
          </v:group>
          <w10:wrap type="none"/>
        </w:pict>
      </w:r>
      <w:r>
        <w:rPr/>
        <w:pict>
          <v:group style="position:absolute;margin-left:251.997116pt;margin-top:1.292344pt;width:172.560394pt;height:.1pt;mso-position-horizontal-relative:page;mso-position-vertical-relative:paragraph;z-index:-472" coordorigin="5040,26" coordsize="3451,2">
            <v:shape style="position:absolute;left:5040;top:26;width:3451;height:2" coordorigin="5040,26" coordsize="3451,0" path="m5040,26l8491,26e" filled="f" stroked="t" strokeweight=".4608pt" strokecolor="#000000">
              <v:path arrowok="t"/>
            </v:shape>
          </v:group>
          <w10:wrap type="none"/>
        </w:pict>
      </w:r>
      <w:r>
        <w:rPr/>
        <w:pict>
          <v:group style="position:absolute;margin-left:467.997131pt;margin-top:1.292344pt;width:57.600005pt;height:.1pt;mso-position-horizontal-relative:page;mso-position-vertical-relative:paragraph;z-index:-471" coordorigin="9360,26" coordsize="1152,2">
            <v:shape style="position:absolute;left:9360;top:26;width:1152;height:2" coordorigin="9360,26" coordsize="1152,0" path="m9360,26l10512,26e" filled="f" stroked="t" strokeweight=".460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</w:t>
        <w:tab/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p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or’s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  <w:tab/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  <w:position w:val="-1"/>
        </w:rPr>
        <w:t>at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-1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30" w:after="0" w:line="240" w:lineRule="auto"/>
        <w:ind w:left="120" w:right="-20"/>
        <w:jc w:val="left"/>
        <w:tabs>
          <w:tab w:pos="3720" w:val="left"/>
          <w:tab w:pos="8040" w:val="left"/>
        </w:tabs>
        <w:rPr>
          <w:rFonts w:ascii="Times New Roman" w:hAnsi="Times New Roman" w:cs="Times New Roman" w:eastAsia="Times New Roman"/>
          <w:sz w:val="23"/>
          <w:szCs w:val="23"/>
        </w:rPr>
      </w:pPr>
      <w:rPr/>
      <w:r>
        <w:rPr/>
        <w:pict>
          <v:group style="position:absolute;margin-left:72pt;margin-top:1.355969pt;width:165.115892pt;height:.1pt;mso-position-horizontal-relative:page;mso-position-vertical-relative:paragraph;z-index:-470" coordorigin="1440,27" coordsize="3302,2">
            <v:shape style="position:absolute;left:1440;top:27;width:3302;height:2" coordorigin="1440,27" coordsize="3302,0" path="m1440,27l4742,27e" filled="f" stroked="t" strokeweight=".39840pt" strokecolor="#000000">
              <v:path arrowok="t"/>
            </v:shape>
          </v:group>
          <w10:wrap type="none"/>
        </w:pict>
      </w:r>
      <w:r>
        <w:rPr/>
        <w:pict>
          <v:group style="position:absolute;margin-left:251.997116pt;margin-top:1.355969pt;width:175.017128pt;height:.1pt;mso-position-horizontal-relative:page;mso-position-vertical-relative:paragraph;z-index:-469" coordorigin="5040,27" coordsize="3500,2">
            <v:shape style="position:absolute;left:5040;top:27;width:3500;height:2" coordorigin="5040,27" coordsize="3500,0" path="m5040,27l8540,27e" filled="f" stroked="t" strokeweight=".39840pt" strokecolor="#000000">
              <v:path arrowok="t"/>
            </v:shape>
          </v:group>
          <w10:wrap type="none"/>
        </w:pict>
      </w:r>
      <w:r>
        <w:rPr/>
        <w:pict>
          <v:group style="position:absolute;margin-left:467.989685pt;margin-top:1.355969pt;width:60.118563pt;height:.1pt;mso-position-horizontal-relative:page;mso-position-vertical-relative:paragraph;z-index:-468" coordorigin="9360,27" coordsize="1202,2">
            <v:shape style="position:absolute;left:9360;top:27;width:1202;height:2" coordorigin="9360,27" coordsize="1202,0" path="m9360,27l10562,27e" filled="f" stroked="t" strokeweight=".39840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  <w:tab/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r’s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3"/>
          <w:szCs w:val="23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ure</w:t>
        <w:tab/>
      </w:r>
      <w:r>
        <w:rPr>
          <w:rFonts w:ascii="Times New Roman" w:hAnsi="Times New Roman" w:cs="Times New Roman" w:eastAsia="Times New Roman"/>
          <w:sz w:val="23"/>
          <w:szCs w:val="23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3"/>
          <w:szCs w:val="23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3"/>
          <w:szCs w:val="23"/>
          <w:spacing w:val="0"/>
          <w:w w:val="100"/>
        </w:rPr>
        <w:t>e</w:t>
      </w:r>
    </w:p>
    <w:sectPr>
      <w:pgMar w:header="695" w:footer="1049" w:top="880" w:bottom="1240" w:left="1320" w:right="1320"/>
      <w:pgSz w:w="12240" w:h="15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S Mincho">
    <w:altName w:val="MS Mincho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7pt;margin-top:728.543945pt;width:39.56pt;height:14pt;mso-position-horizontal-relative:page;mso-position-vertical-relative:page;z-index:-484" type="#_x0000_t202" filled="f" stroked="f">
          <v:textbox inset="0,0,0,0">
            <w:txbxContent>
              <w:p>
                <w:pPr>
                  <w:spacing w:before="0" w:after="0" w:line="265" w:lineRule="exact"/>
                  <w:ind w:left="20" w:right="-56"/>
                  <w:jc w:val="left"/>
                  <w:rPr>
                    <w:rFonts w:ascii="Times New Roman" w:hAnsi="Times New Roman" w:cs="Times New Roman" w:eastAsia="Times New Roman"/>
                    <w:sz w:val="24"/>
                    <w:szCs w:val="24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1"/>
                    <w:w w:val="100"/>
                  </w:rPr>
                  <w:t>P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-1"/>
                    <w:w w:val="100"/>
                  </w:rPr>
                  <w:t>a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-2"/>
                    <w:w w:val="100"/>
                  </w:rPr>
                  <w:t>g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1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|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-2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1</w:t>
                </w:r>
              </w:p>
            </w:txbxContent>
          </v:textbox>
        </v:shape>
      </w:pict>
    </w:r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04216pt;margin-top:731.730408pt;width:168.001888pt;height:10.040pt;mso-position-horizontal-relative:page;mso-position-vertical-relative:page;z-index:-483" type="#_x0000_t202" filled="f" stroked="f">
          <v:textbox inset="0,0,0,0">
            <w:txbxContent>
              <w:p>
                <w:pPr>
                  <w:spacing w:before="0" w:after="0" w:line="240" w:lineRule="auto"/>
                  <w:ind w:left="20" w:right="-44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O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3"/>
                    <w:w w:val="100"/>
                  </w:rPr>
                  <w:t>A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2"/>
                    <w:w w:val="100"/>
                  </w:rPr>
                  <w:t>N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3"/>
                    <w:w w:val="100"/>
                  </w:rPr>
                  <w:t>G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C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OUN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2"/>
                    <w:w w:val="100"/>
                  </w:rPr>
                  <w:t>T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Y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2"/>
                    <w:w w:val="100"/>
                  </w:rPr>
                  <w:t>T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3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5"/>
                    <w:w w:val="100"/>
                  </w:rPr>
                  <w:t>L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3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WO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K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A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3"/>
                    <w:w w:val="100"/>
                  </w:rPr>
                  <w:t>G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EE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M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NT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7pt;margin-top:728.543945pt;width:40.56pt;height:14pt;mso-position-horizontal-relative:page;mso-position-vertical-relative:page;z-index:-482" type="#_x0000_t202" filled="f" stroked="f">
          <v:textbox inset="0,0,0,0">
            <w:txbxContent>
              <w:p>
                <w:pPr>
                  <w:spacing w:before="0" w:after="0" w:line="265" w:lineRule="exact"/>
                  <w:ind w:left="20" w:right="-20"/>
                  <w:jc w:val="left"/>
                  <w:rPr>
                    <w:rFonts w:ascii="Times New Roman" w:hAnsi="Times New Roman" w:cs="Times New Roman" w:eastAsia="Times New Roman"/>
                    <w:sz w:val="24"/>
                    <w:szCs w:val="24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1"/>
                    <w:w w:val="100"/>
                  </w:rPr>
                  <w:t>P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-1"/>
                    <w:w w:val="100"/>
                  </w:rPr>
                  <w:t>a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-2"/>
                    <w:w w:val="100"/>
                  </w:rPr>
                  <w:t>g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1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|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-2"/>
                    <w:w w:val="100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</v:shape>
      </w:pict>
    </w:r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3.043121pt;margin-top:731.729126pt;width:168.000927pt;height:10.041320pt;mso-position-horizontal-relative:page;mso-position-vertical-relative:page;z-index:-481" type="#_x0000_t202" filled="f" stroked="f">
          <v:textbox inset="0,0,0,0">
            <w:txbxContent>
              <w:p>
                <w:pPr>
                  <w:spacing w:before="0" w:after="0" w:line="240" w:lineRule="auto"/>
                  <w:ind w:left="20" w:right="-44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O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3"/>
                    <w:w w:val="100"/>
                  </w:rPr>
                  <w:t>A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2"/>
                    <w:w w:val="100"/>
                  </w:rPr>
                  <w:t>N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3"/>
                    <w:w w:val="100"/>
                  </w:rPr>
                  <w:t>G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C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OUN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2"/>
                    <w:w w:val="100"/>
                  </w:rPr>
                  <w:t>T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Y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2"/>
                    <w:w w:val="100"/>
                  </w:rPr>
                  <w:t>T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3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5"/>
                    <w:w w:val="100"/>
                  </w:rPr>
                  <w:t>L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3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WO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K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A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3"/>
                    <w:w w:val="100"/>
                  </w:rPr>
                  <w:t>G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EE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1"/>
                    <w:w w:val="100"/>
                  </w:rPr>
                  <w:t>M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0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A7A8A7"/>
                    <w:spacing w:val="-1"/>
                    <w:w w:val="100"/>
                  </w:rPr>
                  <w:t>NT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79.23999pt;margin-top:35.730423pt;width:61.827251pt;height:10.040pt;mso-position-horizontal-relative:page;mso-position-vertical-relative:page;z-index:-485" type="#_x0000_t202" filled="f" stroked="f">
          <v:textbox inset="0,0,0,0">
            <w:txbxContent>
              <w:p>
                <w:pPr>
                  <w:spacing w:before="0" w:after="0" w:line="240" w:lineRule="auto"/>
                  <w:ind w:left="20" w:right="-44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-1"/>
                    <w:w w:val="100"/>
                  </w:rPr>
                  <w:t>Nov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-2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0"/>
                    <w:w w:val="100"/>
                  </w:rPr>
                  <w:t>m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1"/>
                    <w:w w:val="100"/>
                  </w:rPr>
                  <w:t>b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-2"/>
                    <w:w w:val="100"/>
                  </w:rPr>
                  <w:t>e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0"/>
                    <w:w w:val="100"/>
                  </w:rPr>
                  <w:t>r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1"/>
                    <w:w w:val="100"/>
                  </w:rPr>
                  <w:t>7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0"/>
                    <w:w w:val="100"/>
                  </w:rPr>
                  <w:t>,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1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-1"/>
                    <w:w w:val="100"/>
                  </w:rPr>
                  <w:t>2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1"/>
                    <w:w w:val="100"/>
                  </w:rPr>
                  <w:t>0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-1"/>
                    <w:w w:val="100"/>
                  </w:rPr>
                  <w:t>1</w:t>
                </w:r>
                <w:r>
                  <w:rPr>
                    <w:rFonts w:ascii="Times New Roman" w:hAnsi="Times New Roman" w:cs="Times New Roman" w:eastAsia="Times New Roman"/>
                    <w:sz w:val="16"/>
                    <w:szCs w:val="16"/>
                    <w:spacing w:val="0"/>
                    <w:w w:val="100"/>
                  </w:rPr>
                  <w:t>6</w:t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oter" Target="footer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Bartholomew</dc:creator>
  <dcterms:created xsi:type="dcterms:W3CDTF">2018-01-18T13:53:27Z</dcterms:created>
  <dcterms:modified xsi:type="dcterms:W3CDTF">2018-01-18T13:53:27Z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2016-11-09T00:00:00Z</vt:filetime>
  </property>
  <property fmtid="{D5CDD505-2E9C-101B-9397-08002B2CF9AE}" pid="3" name="LastSaved">
    <vt:filetime>2018-01-18T00:00:00Z</vt:filetime>
  </property>
</Properties>
</file>