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g" ContentType="image/jp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66" w:after="0" w:line="361" w:lineRule="exact"/>
        <w:ind w:left="260" w:right="-20"/>
        <w:jc w:val="left"/>
        <w:rPr>
          <w:rFonts w:ascii="Times New Roman" w:hAnsi="Times New Roman" w:cs="Times New Roman" w:eastAsia="Times New Roman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2"/>
          <w:position w:val="-1"/>
        </w:rPr>
        <w:t>T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2"/>
          <w:position w:val="-1"/>
        </w:rPr>
        <w:t>e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2"/>
          <w:position w:val="-1"/>
        </w:rPr>
        <w:t>l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3"/>
          <w:w w:val="112"/>
          <w:position w:val="-1"/>
        </w:rPr>
        <w:t>e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2"/>
          <w:position w:val="-1"/>
        </w:rPr>
        <w:t>c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2"/>
          <w:position w:val="-1"/>
        </w:rPr>
        <w:t>omm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-2"/>
          <w:w w:val="112"/>
          <w:position w:val="-1"/>
        </w:rPr>
        <w:t>u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2"/>
          <w:position w:val="-1"/>
        </w:rPr>
        <w:t>t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2"/>
          <w:position w:val="-1"/>
        </w:rPr>
        <w:t>i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6"/>
          <w:w w:val="112"/>
          <w:position w:val="-1"/>
        </w:rPr>
        <w:t>n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2"/>
          <w:position w:val="-1"/>
        </w:rPr>
        <w:t>g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-1"/>
          <w:w w:val="112"/>
          <w:position w:val="-1"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2"/>
          <w:w w:val="100"/>
          <w:position w:val="-1"/>
        </w:rPr>
        <w:t>P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00"/>
          <w:position w:val="-1"/>
        </w:rPr>
        <w:t>o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00"/>
          <w:position w:val="-1"/>
        </w:rPr>
        <w:t>l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00"/>
          <w:position w:val="-1"/>
        </w:rPr>
        <w:t>i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00"/>
          <w:position w:val="-1"/>
        </w:rPr>
        <w:t>c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00"/>
          <w:position w:val="-1"/>
        </w:rPr>
        <w:t>y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63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-3"/>
          <w:w w:val="116"/>
          <w:position w:val="-1"/>
        </w:rPr>
        <w:t>(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3"/>
          <w:w w:val="116"/>
          <w:position w:val="-1"/>
        </w:rPr>
        <w:t>W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6"/>
          <w:position w:val="-1"/>
        </w:rPr>
        <w:t>o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6"/>
          <w:position w:val="-1"/>
        </w:rPr>
        <w:t>r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6"/>
          <w:position w:val="-1"/>
        </w:rPr>
        <w:t>k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-41"/>
          <w:w w:val="116"/>
          <w:position w:val="-1"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-2"/>
          <w:w w:val="116"/>
          <w:position w:val="-1"/>
        </w:rPr>
        <w:t>a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6"/>
          <w:position w:val="-1"/>
        </w:rPr>
        <w:t>t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-3"/>
          <w:w w:val="116"/>
          <w:position w:val="-1"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00"/>
          <w:position w:val="-1"/>
        </w:rPr>
        <w:t>H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00"/>
          <w:position w:val="-1"/>
        </w:rPr>
        <w:t>om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66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89"/>
          <w:position w:val="-1"/>
        </w:rPr>
        <w:t>A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3"/>
          <w:w w:val="137"/>
          <w:position w:val="-1"/>
        </w:rPr>
        <w:t>r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37"/>
          <w:position w:val="-1"/>
        </w:rPr>
        <w:t>r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9"/>
          <w:position w:val="-1"/>
        </w:rPr>
        <w:t>a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2"/>
          <w:w w:val="120"/>
          <w:position w:val="-1"/>
        </w:rPr>
        <w:t>n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-3"/>
          <w:w w:val="103"/>
          <w:position w:val="-1"/>
        </w:rPr>
        <w:t>g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6"/>
          <w:w w:val="118"/>
          <w:position w:val="-1"/>
        </w:rPr>
        <w:t>e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3"/>
          <w:position w:val="-1"/>
        </w:rPr>
        <w:t>m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3"/>
          <w:w w:val="118"/>
          <w:position w:val="-1"/>
        </w:rPr>
        <w:t>e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20"/>
          <w:position w:val="-1"/>
        </w:rPr>
        <w:t>n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-2"/>
          <w:w w:val="130"/>
          <w:position w:val="-1"/>
        </w:rPr>
        <w:t>t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17"/>
          <w:position w:val="-1"/>
        </w:rPr>
        <w:t>s</w:t>
      </w:r>
      <w:r>
        <w:rPr>
          <w:rFonts w:ascii="Times New Roman" w:hAnsi="Times New Roman" w:cs="Times New Roman" w:eastAsia="Times New Roman"/>
          <w:sz w:val="32"/>
          <w:szCs w:val="32"/>
          <w:color w:val="2F5495"/>
          <w:spacing w:val="0"/>
          <w:w w:val="121"/>
          <w:position w:val="-1"/>
        </w:rPr>
        <w:t>)</w:t>
      </w:r>
      <w:r>
        <w:rPr>
          <w:rFonts w:ascii="Times New Roman" w:hAnsi="Times New Roman" w:cs="Times New Roman" w:eastAsia="Times New Roman"/>
          <w:sz w:val="32"/>
          <w:szCs w:val="32"/>
          <w:color w:val="000000"/>
          <w:spacing w:val="0"/>
          <w:w w:val="100"/>
          <w:position w:val="0"/>
        </w:rPr>
      </w:r>
    </w:p>
    <w:p>
      <w:pPr>
        <w:spacing w:before="17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32" w:after="0" w:line="240" w:lineRule="auto"/>
        <w:ind w:left="260" w:right="8599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/>
        <w:pict>
          <v:group style="position:absolute;margin-left:70.029999pt;margin-top:-31.585485pt;width:471.939985pt;height:20.225001pt;mso-position-horizontal-relative:page;mso-position-vertical-relative:paragraph;z-index:-66" coordorigin="1401,-632" coordsize="9439,405">
            <v:group style="position:absolute;left:1411;top:-624;width:9418;height:377" coordorigin="1411,-624" coordsize="9418,377">
              <v:shape style="position:absolute;left:1411;top:-624;width:9418;height:377" coordorigin="1411,-624" coordsize="9418,377" path="m1411,-624l10829,-624,10829,-247,1411,-247,1411,-624e" filled="t" fillcolor="#E9F0DD" stroked="f">
                <v:path arrowok="t"/>
                <v:fill/>
              </v:shape>
            </v:group>
            <v:group style="position:absolute;left:1411;top:-238;width:9418;height:2" coordorigin="1411,-238" coordsize="9418,2">
              <v:shape style="position:absolute;left:1411;top:-238;width:9418;height:2" coordorigin="1411,-238" coordsize="9418,0" path="m1411,-238l10829,-238e" filled="f" stroked="t" strokeweight="1.059999pt" strokecolor="#4F80BC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sz w:val="22"/>
          <w:szCs w:val="22"/>
          <w:color w:val="2F5495"/>
          <w:w w:val="11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spacing w:val="-1"/>
          <w:w w:val="9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spacing w:val="2"/>
          <w:w w:val="9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spacing w:val="0"/>
          <w:w w:val="104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spacing w:val="0"/>
          <w:w w:val="86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spacing w:val="-1"/>
          <w:w w:val="83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color w:val="000000"/>
          <w:spacing w:val="0"/>
          <w:w w:val="100"/>
        </w:rPr>
      </w:r>
    </w:p>
    <w:p>
      <w:pPr>
        <w:spacing w:before="6" w:after="0" w:line="240" w:lineRule="auto"/>
        <w:ind w:left="260" w:right="49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1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1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4" w:after="0" w:line="240" w:lineRule="auto"/>
        <w:ind w:left="260" w:right="1370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1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1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1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9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4"/>
        </w:rPr>
        <w:t>)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3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4" w:lineRule="auto"/>
        <w:ind w:left="260" w:right="49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8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85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85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85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5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30"/>
          <w:w w:val="85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9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1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8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8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8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7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76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260" w:right="8083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color w:val="2F5495"/>
          <w:w w:val="11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w w:val="9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spacing w:val="-1"/>
          <w:w w:val="9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spacing w:val="2"/>
          <w:w w:val="86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spacing w:val="0"/>
          <w:w w:val="94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spacing w:val="0"/>
          <w:w w:val="97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spacing w:val="-1"/>
          <w:w w:val="93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spacing w:val="0"/>
          <w:w w:val="9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spacing w:val="-2"/>
          <w:w w:val="94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color w:val="2F5495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color w:val="000000"/>
          <w:spacing w:val="0"/>
          <w:w w:val="100"/>
        </w:rPr>
      </w:r>
    </w:p>
    <w:p>
      <w:pPr>
        <w:spacing w:before="4" w:after="0" w:line="244" w:lineRule="auto"/>
        <w:ind w:left="260" w:right="47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1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sz w:val="22"/>
          <w:szCs w:val="22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1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4"/>
        </w:rPr>
        <w:t>;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4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eq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9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9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4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4"/>
        </w:rPr>
        <w:t>)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;</w:t>
      </w:r>
      <w:r>
        <w:rPr>
          <w:rFonts w:ascii="Times New Roman" w:hAnsi="Times New Roman" w:cs="Times New Roman" w:eastAsia="Times New Roman"/>
          <w:sz w:val="22"/>
          <w:szCs w:val="22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sz w:val="22"/>
          <w:szCs w:val="22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8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8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6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4" w:lineRule="auto"/>
        <w:ind w:left="260" w:right="48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8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21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1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x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98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2"/>
          <w:szCs w:val="22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6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6"/>
          <w:w w:val="96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q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1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9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q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11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1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x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9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7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76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7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4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98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8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9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76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8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x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1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1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1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8"/>
          <w:w w:val="11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1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rr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5"/>
          <w:w w:val="11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4" w:lineRule="auto"/>
        <w:ind w:left="260" w:right="49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rr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8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ll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1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3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7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7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7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7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41"/>
          <w:w w:val="107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4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4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4"/>
        </w:rPr>
        <w:t>)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9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47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45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9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260" w:right="5844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9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6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97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9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86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93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4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4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4"/>
        </w:rPr>
        <w:t>TI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4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6" w:after="0" w:line="243" w:lineRule="auto"/>
        <w:ind w:left="260" w:right="52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7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98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4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4" w:after="0" w:line="244" w:lineRule="auto"/>
        <w:ind w:left="620" w:right="45" w:firstLine="-360"/>
        <w:jc w:val="both"/>
        <w:tabs>
          <w:tab w:pos="6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8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3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6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6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6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6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6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6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9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eq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6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8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66"/>
        </w:rPr>
        <w:t>’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8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8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260" w:right="3223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Q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95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5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26"/>
          <w:w w:val="95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95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PP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5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1"/>
          <w:w w:val="95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5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0"/>
          <w:w w:val="95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4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4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4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9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4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4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81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7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4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6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4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4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4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86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4"/>
        </w:rPr>
        <w:t>TI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9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4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4" w:after="0" w:line="244" w:lineRule="auto"/>
        <w:ind w:left="260" w:right="46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9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9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0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ass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ci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1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9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eq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36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9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mm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6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6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6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6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6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7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7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7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3"/>
          <w:w w:val="107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4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eq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4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4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4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4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4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8"/>
          <w:w w:val="114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98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8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8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7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2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7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7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7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4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4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4"/>
        </w:rPr>
        <w:t>)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260" w:right="8397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w w:val="92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4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86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3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4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4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3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4" w:after="0" w:line="245" w:lineRule="auto"/>
        <w:ind w:left="260" w:right="49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87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7"/>
        </w:rPr>
        <w:t>ll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87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7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87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7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7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87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7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7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7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7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ds</w:t>
      </w:r>
      <w:r>
        <w:rPr>
          <w:rFonts w:ascii="Times New Roman" w:hAnsi="Times New Roman" w:cs="Times New Roman" w:eastAsia="Times New Roman"/>
          <w:sz w:val="22"/>
          <w:szCs w:val="22"/>
          <w:spacing w:val="9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9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9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0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85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85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5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5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85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9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9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0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jc w:val="both"/>
        <w:spacing w:after="0"/>
        <w:sectPr>
          <w:pgMar w:footer="1139" w:top="1380" w:bottom="1320" w:left="1180" w:right="1340"/>
          <w:footerReference w:type="default" r:id="rId5"/>
          <w:type w:val="continuous"/>
          <w:pgSz w:w="12240" w:h="15840"/>
        </w:sectPr>
      </w:pPr>
      <w:rPr/>
    </w:p>
    <w:p>
      <w:pPr>
        <w:spacing w:before="63" w:after="0" w:line="240" w:lineRule="auto"/>
        <w:ind w:left="260" w:right="8372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9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4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7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4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4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4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3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4" w:after="0" w:line="245" w:lineRule="auto"/>
        <w:ind w:left="260" w:right="44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85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5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5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5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28"/>
          <w:w w:val="85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7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4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96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85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85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5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5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6"/>
          <w:w w:val="85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66"/>
        </w:rPr>
        <w:t>’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9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7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260" w:right="6662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9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6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KE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86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5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4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4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2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4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4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4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4" w:after="0" w:line="245" w:lineRule="auto"/>
        <w:ind w:left="260" w:right="45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9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9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6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9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43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8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8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8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8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59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84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84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4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4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1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9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0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1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2"/>
          <w:w w:val="11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8"/>
          <w:w w:val="11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95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4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6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6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6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6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6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6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0"/>
          <w:w w:val="106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9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9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6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9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6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9"/>
        </w:rPr>
        <w:t>q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8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21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1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2"/>
          <w:w w:val="11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1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1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1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1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8"/>
          <w:w w:val="11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99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97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99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7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1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82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0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260" w:right="2710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-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4"/>
          <w:w w:val="94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7"/>
          <w:w w:val="94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-3"/>
          <w:w w:val="94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2"/>
          <w:w w:val="94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-2"/>
          <w:w w:val="94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36"/>
          <w:w w:val="94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-1"/>
          <w:w w:val="94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3"/>
          <w:w w:val="94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-3"/>
          <w:w w:val="94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3"/>
          <w:w w:val="94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0"/>
          <w:w w:val="9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color w:val="2F5495"/>
          <w:spacing w:val="-2"/>
          <w:w w:val="94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3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-3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color w:val="000000"/>
          <w:spacing w:val="0"/>
          <w:w w:val="100"/>
        </w:rPr>
      </w:r>
    </w:p>
    <w:sectPr>
      <w:pgMar w:header="0" w:footer="1139" w:top="1380" w:bottom="1320" w:left="1180" w:right="1340"/>
      <w:pgSz w:w="12240" w:h="15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v:shape style="position:absolute;margin-left:64.560005pt;margin-top:725.039978pt;width:76.080002pt;height:27.959999pt;mso-position-horizontal-relative:page;mso-position-vertical-relative:page;z-index:-66" type="#_x0000_t75">
          <v:imagedata r:id="rId1" o:title=""/>
        </v:shape>
      </w:pict>
    </w:r>
    <w:r>
      <w:rPr>
        <w:sz w:val="20"/>
        <w:szCs w:val="20"/>
      </w:rPr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vrock</dc:creator>
  <dc:title>Microsoft Word - Work from Home-Telecommuting Policy</dc:title>
  <dcterms:created xsi:type="dcterms:W3CDTF">2018-01-18T11:00:40Z</dcterms:created>
  <dcterms:modified xsi:type="dcterms:W3CDTF">2018-01-18T11:00:40Z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2018-01-04T00:00:00Z</vt:filetime>
  </property>
  <property fmtid="{D5CDD505-2E9C-101B-9397-08002B2CF9AE}" pid="3" name="LastSaved">
    <vt:filetime>2018-01-18T00:00:00Z</vt:filetime>
  </property>
</Properties>
</file>